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DDF" w:rsidRPr="00B17AFA" w:rsidRDefault="00207DDF" w:rsidP="00B17AFA">
      <w:pPr>
        <w:jc w:val="center"/>
        <w:rPr>
          <w:rFonts w:ascii="標楷體" w:eastAsia="標楷體" w:hAnsi="標楷體"/>
          <w:b/>
          <w:bCs/>
          <w:sz w:val="48"/>
          <w:szCs w:val="48"/>
        </w:rPr>
      </w:pPr>
      <w:bookmarkStart w:id="0" w:name="_GoBack"/>
      <w:bookmarkEnd w:id="0"/>
      <w:r w:rsidRPr="00B17AFA">
        <w:rPr>
          <w:rFonts w:ascii="標楷體" w:eastAsia="標楷體" w:hAnsi="標楷體" w:cs="標楷體" w:hint="eastAsia"/>
          <w:b/>
          <w:bCs/>
          <w:sz w:val="48"/>
          <w:szCs w:val="48"/>
        </w:rPr>
        <w:t>國立台東大學新版郵件主機</w:t>
      </w:r>
    </w:p>
    <w:p w:rsidR="00207DDF" w:rsidRDefault="00207DDF" w:rsidP="00B17AFA">
      <w:pPr>
        <w:rPr>
          <w:rFonts w:ascii="標楷體" w:eastAsia="標楷體" w:hAnsi="標楷體"/>
          <w:b/>
          <w:bCs/>
          <w:sz w:val="40"/>
          <w:szCs w:val="40"/>
        </w:rPr>
      </w:pPr>
    </w:p>
    <w:p w:rsidR="00207DDF" w:rsidRPr="00B17AFA" w:rsidRDefault="00207DDF" w:rsidP="00B17AFA">
      <w:pPr>
        <w:rPr>
          <w:rFonts w:ascii="標楷體" w:eastAsia="標楷體" w:hAnsi="標楷體"/>
        </w:rPr>
      </w:pPr>
      <w:r w:rsidRPr="00B17AFA">
        <w:rPr>
          <w:rFonts w:ascii="標楷體" w:eastAsia="標楷體" w:hAnsi="標楷體" w:cs="標楷體"/>
        </w:rPr>
        <w:t>Mail2000 APP</w:t>
      </w:r>
      <w:r w:rsidRPr="00B17AFA">
        <w:rPr>
          <w:rFonts w:ascii="標楷體" w:eastAsia="標楷體" w:hAnsi="標楷體" w:cs="標楷體" w:hint="eastAsia"/>
        </w:rPr>
        <w:t>安裝使用說明</w:t>
      </w:r>
      <w:r w:rsidRPr="00B17AFA">
        <w:rPr>
          <w:rFonts w:ascii="標楷體" w:eastAsia="標楷體" w:hAnsi="標楷體" w:cs="標楷體"/>
        </w:rPr>
        <w:t>– IOS</w:t>
      </w:r>
      <w:r w:rsidRPr="00B17AFA">
        <w:rPr>
          <w:rFonts w:ascii="標楷體" w:eastAsia="標楷體" w:hAnsi="標楷體" w:cs="標楷體" w:hint="eastAsia"/>
        </w:rPr>
        <w:t>版本</w:t>
      </w:r>
    </w:p>
    <w:p w:rsidR="00207DDF" w:rsidRDefault="00207DDF" w:rsidP="005E7F77">
      <w:pPr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 w:hint="eastAsia"/>
        </w:rPr>
        <w:t>、安裝</w:t>
      </w:r>
    </w:p>
    <w:p w:rsidR="00207DDF" w:rsidRDefault="00207DDF" w:rsidP="00427EB6">
      <w:pPr>
        <w:ind w:firstLineChars="100" w:firstLine="31680"/>
        <w:rPr>
          <w:rFonts w:ascii="標楷體" w:eastAsia="標楷體" w:hAnsi="標楷體"/>
        </w:rPr>
      </w:pPr>
    </w:p>
    <w:p w:rsidR="00207DDF" w:rsidRDefault="00207DDF" w:rsidP="00427EB6">
      <w:pPr>
        <w:ind w:firstLineChars="150" w:firstLine="31680"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(1) </w:t>
      </w:r>
      <w:r w:rsidRPr="00013A8F">
        <w:rPr>
          <w:rFonts w:ascii="標楷體" w:eastAsia="標楷體" w:hAnsi="標楷體" w:cs="標楷體" w:hint="eastAsia"/>
        </w:rPr>
        <w:t>開啟</w:t>
      </w:r>
      <w:r>
        <w:rPr>
          <w:rFonts w:ascii="標楷體" w:eastAsia="標楷體" w:hAnsi="標楷體" w:cs="標楷體"/>
        </w:rPr>
        <w:t xml:space="preserve">App Store </w:t>
      </w:r>
      <w:r>
        <w:rPr>
          <w:rFonts w:ascii="標楷體" w:eastAsia="標楷體" w:hAnsi="標楷體" w:cs="標楷體" w:hint="eastAsia"/>
        </w:rPr>
        <w:t>於搜尋中</w:t>
      </w:r>
      <w:r w:rsidRPr="00013A8F">
        <w:rPr>
          <w:rFonts w:ascii="標楷體" w:eastAsia="標楷體" w:hAnsi="標楷體" w:cs="標楷體" w:hint="eastAsia"/>
        </w:rPr>
        <w:t>輸入關鍵字</w:t>
      </w:r>
      <w:r w:rsidRPr="00013A8F">
        <w:rPr>
          <w:rFonts w:ascii="標楷體" w:eastAsia="標楷體" w:hAnsi="標楷體" w:cs="標楷體"/>
        </w:rPr>
        <w:t>mail2000</w:t>
      </w:r>
      <w:r w:rsidRPr="00013A8F">
        <w:rPr>
          <w:rFonts w:ascii="標楷體" w:eastAsia="標楷體" w:hAnsi="標楷體" w:cs="標楷體" w:hint="eastAsia"/>
        </w:rPr>
        <w:t>，或直接掃描下方之</w:t>
      </w:r>
      <w:r w:rsidRPr="00013A8F">
        <w:rPr>
          <w:rFonts w:ascii="標楷體" w:eastAsia="標楷體" w:hAnsi="標楷體" w:cs="標楷體"/>
        </w:rPr>
        <w:t>QR Code</w:t>
      </w:r>
      <w:r w:rsidRPr="005E7F77">
        <w:rPr>
          <w:rFonts w:ascii="標楷體" w:eastAsia="標楷體" w:hAnsi="標楷體" w:cs="標楷體" w:hint="eastAsia"/>
        </w:rPr>
        <w:t>以連結</w:t>
      </w:r>
    </w:p>
    <w:p w:rsidR="00207DDF" w:rsidRDefault="00207DDF" w:rsidP="00427EB6">
      <w:pPr>
        <w:ind w:firstLineChars="350" w:firstLine="31680"/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至</w:t>
      </w:r>
      <w:r w:rsidRPr="005E7F77">
        <w:rPr>
          <w:rFonts w:ascii="標楷體" w:eastAsia="標楷體" w:hAnsi="標楷體" w:cs="標楷體"/>
        </w:rPr>
        <w:t>App Store</w:t>
      </w:r>
      <w:r w:rsidRPr="005E7F77">
        <w:rPr>
          <w:rFonts w:ascii="標楷體" w:eastAsia="標楷體" w:hAnsi="標楷體" w:cs="標楷體" w:hint="eastAsia"/>
        </w:rPr>
        <w:t>下載</w:t>
      </w:r>
      <w:r w:rsidRPr="005E7F77">
        <w:rPr>
          <w:rFonts w:ascii="標楷體" w:eastAsia="標楷體" w:hAnsi="標楷體" w:cs="標楷體"/>
        </w:rPr>
        <w:t>App</w:t>
      </w:r>
      <w:r w:rsidRPr="005E7F77">
        <w:rPr>
          <w:rFonts w:ascii="標楷體" w:eastAsia="標楷體" w:hAnsi="標楷體" w:cs="標楷體" w:hint="eastAsia"/>
        </w:rPr>
        <w:t>。</w:t>
      </w:r>
      <w:r w:rsidRPr="005E7F77">
        <w:rPr>
          <w:rFonts w:ascii="標楷體" w:eastAsia="標楷體" w:hAnsi="標楷體"/>
        </w:rPr>
        <w:br/>
      </w:r>
      <w:hyperlink r:id="rId5" w:tgtFrame="_blank" w:tooltip="App Store(另開視窗)" w:history="1">
        <w:r w:rsidRPr="00B31705">
          <w:rPr>
            <w:rFonts w:ascii="標楷體" w:eastAsia="標楷體" w:hAnsi="標楷體"/>
            <w:noProof/>
            <w:color w:val="0000FF"/>
            <w:u w:val="single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1" o:spid="_x0000_i1025" type="#_x0000_t75" alt="ios_qrcode" href="http://goo.gl/Z23E" title="App Store(另開視窗)" style="width:135pt;height:130.5pt;visibility:visible" o:button="t">
              <v:fill o:detectmouseclick="t"/>
              <v:imagedata r:id="rId6" o:title="" cropbottom="175f"/>
            </v:shape>
          </w:pict>
        </w:r>
      </w:hyperlink>
    </w:p>
    <w:p w:rsidR="00207DDF" w:rsidRDefault="00207DDF" w:rsidP="005E7F77">
      <w:pPr>
        <w:rPr>
          <w:rFonts w:ascii="標楷體" w:eastAsia="標楷體" w:hAnsi="標楷體"/>
        </w:rPr>
      </w:pPr>
    </w:p>
    <w:p w:rsidR="00207DDF" w:rsidRDefault="00207DDF" w:rsidP="00427EB6">
      <w:pPr>
        <w:ind w:firstLineChars="100" w:firstLine="31680"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(2) </w:t>
      </w:r>
      <w:r w:rsidRPr="005E7F77">
        <w:rPr>
          <w:rFonts w:ascii="標楷體" w:eastAsia="標楷體" w:hAnsi="標楷體" w:cs="標楷體" w:hint="eastAsia"/>
        </w:rPr>
        <w:t>連至</w:t>
      </w:r>
      <w:r w:rsidRPr="005E7F77">
        <w:rPr>
          <w:rFonts w:ascii="標楷體" w:eastAsia="標楷體" w:hAnsi="標楷體" w:cs="標楷體"/>
        </w:rPr>
        <w:t>App Store</w:t>
      </w:r>
      <w:r w:rsidRPr="005E7F77">
        <w:rPr>
          <w:rFonts w:ascii="標楷體" w:eastAsia="標楷體" w:hAnsi="標楷體" w:cs="標楷體" w:hint="eastAsia"/>
        </w:rPr>
        <w:t>後點選</w:t>
      </w:r>
      <w:r w:rsidRPr="00B31705">
        <w:rPr>
          <w:rFonts w:ascii="標楷體" w:eastAsia="標楷體" w:hAnsi="標楷體"/>
          <w:noProof/>
        </w:rPr>
        <w:pict>
          <v:shape id="圖片 2" o:spid="_x0000_i1026" type="#_x0000_t75" alt="下載icon" style="width:23.25pt;height:24pt;visibility:visible">
            <v:imagedata r:id="rId7" o:title=""/>
          </v:shape>
        </w:pict>
      </w:r>
      <w:r w:rsidRPr="005E7F77">
        <w:rPr>
          <w:rFonts w:ascii="標楷體" w:eastAsia="標楷體" w:hAnsi="標楷體" w:cs="標楷體" w:hint="eastAsia"/>
        </w:rPr>
        <w:t>圖示後，開始下載安裝</w:t>
      </w:r>
      <w:r w:rsidRPr="005E7F77">
        <w:rPr>
          <w:rFonts w:ascii="標楷體" w:eastAsia="標楷體" w:hAnsi="標楷體" w:cs="標楷體"/>
        </w:rPr>
        <w:t>App</w:t>
      </w:r>
      <w:r w:rsidRPr="005E7F77">
        <w:rPr>
          <w:rFonts w:ascii="標楷體" w:eastAsia="標楷體" w:hAnsi="標楷體" w:cs="標楷體" w:hint="eastAsia"/>
        </w:rPr>
        <w:t>。</w:t>
      </w:r>
    </w:p>
    <w:p w:rsidR="00207DDF" w:rsidRPr="00B17AFA" w:rsidRDefault="00207DDF" w:rsidP="00427EB6">
      <w:pPr>
        <w:ind w:firstLineChars="250" w:firstLine="31680"/>
      </w:pPr>
      <w:r>
        <w:rPr>
          <w:noProof/>
        </w:rPr>
        <w:pict>
          <v:oval id="Oval 2" o:spid="_x0000_s1026" style="position:absolute;left:0;text-align:left;margin-left:290.9pt;margin-top:103pt;width:66.05pt;height:50.6pt;z-index:251658240;visibility:visible" filled="f" strokecolor="red"/>
        </w:pict>
      </w:r>
      <w:r w:rsidRPr="00FE665D">
        <w:rPr>
          <w:noProof/>
        </w:rPr>
        <w:pict>
          <v:shape id="圖片 3" o:spid="_x0000_i1027" type="#_x0000_t75" alt="IMG_8357" style="width:312pt;height:412.5pt;visibility:visible">
            <v:imagedata r:id="rId8" o:title="" cropbottom="5719f"/>
          </v:shape>
        </w:pict>
      </w:r>
    </w:p>
    <w:p w:rsidR="00207DDF" w:rsidRPr="00013A8F" w:rsidRDefault="00207DDF" w:rsidP="00427EB6">
      <w:pPr>
        <w:pStyle w:val="ListParagraph1"/>
        <w:spacing w:beforeLines="50" w:afterLines="50"/>
        <w:ind w:leftChars="0" w:left="0" w:firstLineChars="100" w:firstLine="31680"/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/>
        </w:rPr>
        <w:t xml:space="preserve">(3) </w:t>
      </w:r>
      <w:r w:rsidRPr="00013A8F">
        <w:rPr>
          <w:rFonts w:ascii="標楷體" w:eastAsia="標楷體" w:hAnsi="標楷體" w:cs="標楷體" w:hint="eastAsia"/>
        </w:rPr>
        <w:t>安裝完成後，點選手機桌面中的</w:t>
      </w:r>
      <w:r w:rsidRPr="00013A8F">
        <w:rPr>
          <w:rFonts w:ascii="標楷體" w:eastAsia="標楷體" w:hAnsi="標楷體" w:cs="標楷體"/>
        </w:rPr>
        <w:t>Mail2000</w:t>
      </w:r>
      <w:r w:rsidRPr="00013A8F">
        <w:rPr>
          <w:rFonts w:ascii="標楷體" w:eastAsia="標楷體" w:hAnsi="標楷體" w:cs="標楷體" w:hint="eastAsia"/>
        </w:rPr>
        <w:t>應用程式圖示，進入設定畫面</w:t>
      </w:r>
    </w:p>
    <w:p w:rsidR="00207DDF" w:rsidRDefault="00207DDF" w:rsidP="005E7F77">
      <w:r w:rsidRPr="00FE665D">
        <w:rPr>
          <w:noProof/>
        </w:rPr>
        <w:pict>
          <v:shape id="圖片 4" o:spid="_x0000_i1028" type="#_x0000_t75" alt="IMG_8358" style="width:417.75pt;height:153pt;visibility:visible">
            <v:imagedata r:id="rId9" o:title="" cropbottom="52606f"/>
          </v:shape>
        </w:pict>
      </w:r>
    </w:p>
    <w:p w:rsidR="00207DDF" w:rsidRPr="005025EB" w:rsidRDefault="00207DDF" w:rsidP="005E7F77">
      <w:pPr>
        <w:rPr>
          <w:rFonts w:ascii="標楷體" w:eastAsia="標楷體" w:hAnsi="標楷體"/>
        </w:rPr>
      </w:pPr>
    </w:p>
    <w:p w:rsidR="00207DDF" w:rsidRPr="005E7F77" w:rsidRDefault="00207DDF" w:rsidP="00427EB6">
      <w:pPr>
        <w:ind w:firstLineChars="100" w:firstLine="31680"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>(4)</w:t>
      </w:r>
      <w:r w:rsidRPr="005E7F77">
        <w:rPr>
          <w:rFonts w:ascii="標楷體" w:eastAsia="標楷體" w:hAnsi="標楷體" w:cs="標楷體" w:hint="eastAsia"/>
        </w:rPr>
        <w:t>第一次執行時會出現以下訊息，點選</w:t>
      </w:r>
      <w:r w:rsidRPr="005E7F77">
        <w:rPr>
          <w:rFonts w:ascii="標楷體" w:eastAsia="標楷體" w:hAnsi="標楷體" w:cs="標楷體"/>
        </w:rPr>
        <w:t>OK</w:t>
      </w:r>
      <w:r w:rsidRPr="005E7F77">
        <w:rPr>
          <w:rFonts w:ascii="標楷體" w:eastAsia="標楷體" w:hAnsi="標楷體" w:cs="標楷體" w:hint="eastAsia"/>
        </w:rPr>
        <w:t>後開始設定</w:t>
      </w:r>
      <w:r>
        <w:rPr>
          <w:rFonts w:ascii="標楷體" w:eastAsia="標楷體" w:hAnsi="標楷體" w:cs="標楷體" w:hint="eastAsia"/>
        </w:rPr>
        <w:t>相關資訊</w:t>
      </w:r>
      <w:r w:rsidRPr="005E7F77">
        <w:rPr>
          <w:rFonts w:ascii="標楷體" w:eastAsia="標楷體" w:hAnsi="標楷體" w:cs="標楷體" w:hint="eastAsia"/>
        </w:rPr>
        <w:t>。</w:t>
      </w:r>
      <w:r w:rsidRPr="005E7F77">
        <w:rPr>
          <w:rFonts w:ascii="標楷體" w:eastAsia="標楷體" w:hAnsi="標楷體"/>
        </w:rPr>
        <w:br/>
      </w:r>
      <w:r w:rsidRPr="00FE665D">
        <w:rPr>
          <w:noProof/>
        </w:rPr>
        <w:pict>
          <v:shape id="圖片 5" o:spid="_x0000_i1029" type="#_x0000_t75" alt="IMG_8359" style="width:412.5pt;height:519.75pt;visibility:visible">
            <v:imagedata r:id="rId10" o:title=""/>
          </v:shape>
        </w:pict>
      </w:r>
    </w:p>
    <w:p w:rsidR="00207DDF" w:rsidRDefault="00207DDF" w:rsidP="005E7F77">
      <w:pPr>
        <w:rPr>
          <w:rFonts w:ascii="標楷體" w:eastAsia="標楷體" w:hAnsi="標楷體"/>
        </w:rPr>
      </w:pPr>
    </w:p>
    <w:p w:rsidR="00207DDF" w:rsidRDefault="00207DDF" w:rsidP="005E7F77">
      <w:pPr>
        <w:rPr>
          <w:rFonts w:ascii="標楷體" w:eastAsia="標楷體" w:hAnsi="標楷體"/>
        </w:rPr>
      </w:pPr>
    </w:p>
    <w:p w:rsidR="00207DDF" w:rsidRPr="005E7F77" w:rsidRDefault="00207DDF" w:rsidP="00427EB6">
      <w:pPr>
        <w:ind w:firstLineChars="50" w:firstLine="316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(5) </w:t>
      </w:r>
      <w:r w:rsidRPr="005E7F77">
        <w:rPr>
          <w:rFonts w:ascii="標楷體" w:eastAsia="標楷體" w:hAnsi="標楷體" w:cs="標楷體" w:hint="eastAsia"/>
        </w:rPr>
        <w:t>如下圖做以下設定：</w:t>
      </w:r>
      <w:r w:rsidRPr="005E7F77">
        <w:rPr>
          <w:rFonts w:ascii="標楷體" w:eastAsia="標楷體" w:hAnsi="標楷體" w:cs="標楷體"/>
        </w:rPr>
        <w:t xml:space="preserve"> </w:t>
      </w:r>
    </w:p>
    <w:p w:rsidR="00207DDF" w:rsidRDefault="00207DDF" w:rsidP="00427EB6">
      <w:pPr>
        <w:ind w:firstLineChars="100" w:firstLine="31680"/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伺服器：</w:t>
      </w:r>
      <w:r w:rsidRPr="00013A8F">
        <w:rPr>
          <w:rFonts w:ascii="標楷體" w:eastAsia="標楷體" w:hAnsi="標楷體" w:cs="標楷體" w:hint="eastAsia"/>
        </w:rPr>
        <w:t>輸入教職員郵件系統的主機名稱</w:t>
      </w:r>
      <w:r>
        <w:rPr>
          <w:rFonts w:ascii="標楷體" w:eastAsia="標楷體" w:hAnsi="標楷體" w:cs="標楷體"/>
        </w:rPr>
        <w:t>cc2k.nttu</w:t>
      </w:r>
      <w:r w:rsidRPr="005E7F77">
        <w:rPr>
          <w:rFonts w:ascii="標楷體" w:eastAsia="標楷體" w:hAnsi="標楷體" w:cs="標楷體"/>
        </w:rPr>
        <w:t>.edu.tw</w:t>
      </w:r>
      <w:r>
        <w:rPr>
          <w:rFonts w:ascii="標楷體" w:eastAsia="標楷體" w:hAnsi="標楷體" w:cs="標楷體" w:hint="eastAsia"/>
        </w:rPr>
        <w:t>。</w:t>
      </w:r>
    </w:p>
    <w:p w:rsidR="00207DDF" w:rsidRPr="005E7F77" w:rsidRDefault="00207DDF" w:rsidP="00427EB6">
      <w:pPr>
        <w:ind w:firstLineChars="100" w:firstLine="31680"/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連接埠：</w:t>
      </w:r>
      <w:r w:rsidRPr="00013A8F">
        <w:rPr>
          <w:rFonts w:ascii="標楷體" w:eastAsia="標楷體" w:hAnsi="標楷體" w:cs="標楷體" w:hint="eastAsia"/>
        </w:rPr>
        <w:t>設定郵件系統指定的連接埠，加密連線設為</w:t>
      </w:r>
      <w:r w:rsidRPr="00013A8F">
        <w:rPr>
          <w:rFonts w:ascii="標楷體" w:eastAsia="標楷體" w:hAnsi="標楷體"/>
        </w:rPr>
        <w:t> </w:t>
      </w:r>
      <w:r w:rsidRPr="00013A8F">
        <w:rPr>
          <w:rFonts w:ascii="標楷體" w:eastAsia="標楷體" w:hAnsi="標楷體" w:cs="標楷體"/>
        </w:rPr>
        <w:t>443</w:t>
      </w:r>
      <w:r w:rsidRPr="00013A8F">
        <w:rPr>
          <w:rFonts w:ascii="標楷體" w:eastAsia="標楷體" w:hAnsi="標楷體" w:cs="標楷體" w:hint="eastAsia"/>
        </w:rPr>
        <w:t>。</w:t>
      </w:r>
    </w:p>
    <w:p w:rsidR="00207DDF" w:rsidRPr="005E7F77" w:rsidRDefault="00207DDF" w:rsidP="00427EB6">
      <w:pPr>
        <w:ind w:firstLineChars="100" w:firstLine="31680"/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加密：打開此選項</w:t>
      </w:r>
      <w:r w:rsidRPr="00013A8F">
        <w:rPr>
          <w:rFonts w:ascii="標楷體" w:eastAsia="標楷體" w:hAnsi="標楷體" w:cs="標楷體" w:hint="eastAsia"/>
        </w:rPr>
        <w:t>。</w:t>
      </w:r>
    </w:p>
    <w:p w:rsidR="00207DDF" w:rsidRPr="005E7F77" w:rsidRDefault="00207DDF" w:rsidP="00427EB6">
      <w:pPr>
        <w:ind w:firstLineChars="100" w:firstLine="31680"/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帳號：</w:t>
      </w:r>
      <w:r>
        <w:rPr>
          <w:rFonts w:ascii="標楷體" w:eastAsia="標楷體" w:hAnsi="標楷體" w:cs="標楷體" w:hint="eastAsia"/>
        </w:rPr>
        <w:t>請輸入學校教職員</w:t>
      </w:r>
      <w:r w:rsidRPr="00013A8F">
        <w:rPr>
          <w:rFonts w:ascii="標楷體" w:eastAsia="標楷體" w:hAnsi="標楷體" w:cs="標楷體" w:hint="eastAsia"/>
        </w:rPr>
        <w:t>登入郵件系統的帳號。</w:t>
      </w:r>
    </w:p>
    <w:p w:rsidR="00207DDF" w:rsidRPr="005E7F77" w:rsidRDefault="00207DDF" w:rsidP="00427EB6">
      <w:pPr>
        <w:ind w:firstLineChars="100" w:firstLine="31680"/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密碼：</w:t>
      </w:r>
      <w:r w:rsidRPr="00013A8F">
        <w:rPr>
          <w:rFonts w:ascii="標楷體" w:eastAsia="標楷體" w:hAnsi="標楷體" w:cs="標楷體" w:hint="eastAsia"/>
        </w:rPr>
        <w:t>請輸入您登入郵件系統的密碼。</w:t>
      </w:r>
    </w:p>
    <w:p w:rsidR="00207DDF" w:rsidRPr="005E7F77" w:rsidRDefault="00207DDF" w:rsidP="00427EB6">
      <w:pPr>
        <w:ind w:firstLineChars="100" w:firstLine="31680"/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推播：打開此選項即在新郵件收到時給予通知。</w:t>
      </w:r>
    </w:p>
    <w:p w:rsidR="00207DDF" w:rsidRPr="005E7F77" w:rsidRDefault="00207DDF" w:rsidP="005E7F77">
      <w:pPr>
        <w:rPr>
          <w:rFonts w:ascii="標楷體" w:eastAsia="標楷體" w:hAnsi="標楷體"/>
        </w:rPr>
      </w:pPr>
      <w:r w:rsidRPr="005E7F77">
        <w:rPr>
          <w:rFonts w:ascii="標楷體" w:eastAsia="標楷體" w:hAnsi="標楷體" w:cs="標楷體" w:hint="eastAsia"/>
        </w:rPr>
        <w:t>設定完後按下</w:t>
      </w:r>
      <w:r w:rsidRPr="00B31705">
        <w:rPr>
          <w:rFonts w:ascii="標楷體" w:eastAsia="標楷體" w:hAnsi="標楷體"/>
          <w:noProof/>
        </w:rPr>
        <w:pict>
          <v:shape id="圖片 6" o:spid="_x0000_i1030" type="#_x0000_t75" alt="save" style="width:36.75pt;height:21.75pt;visibility:visible">
            <v:imagedata r:id="rId11" o:title=""/>
          </v:shape>
        </w:pict>
      </w:r>
    </w:p>
    <w:p w:rsidR="00207DDF" w:rsidRDefault="00207DDF" w:rsidP="005E7F77">
      <w:r w:rsidRPr="00FE665D">
        <w:rPr>
          <w:noProof/>
        </w:rPr>
        <w:pict>
          <v:shape id="圖片 7" o:spid="_x0000_i1031" type="#_x0000_t75" alt="IMG_8374" style="width:379.5pt;height:553.5pt;visibility:visible">
            <v:imagedata r:id="rId12" o:title=""/>
          </v:shape>
        </w:pict>
      </w:r>
    </w:p>
    <w:p w:rsidR="00207DDF" w:rsidRDefault="00207DDF" w:rsidP="005E7F77"/>
    <w:p w:rsidR="00207DDF" w:rsidRDefault="00207DDF" w:rsidP="005E7F77"/>
    <w:p w:rsidR="00207DDF" w:rsidRPr="005E7F77" w:rsidRDefault="00207DDF" w:rsidP="005E7F77">
      <w:pPr>
        <w:rPr>
          <w:rFonts w:ascii="標楷體" w:eastAsia="標楷體" w:hAnsi="標楷體"/>
        </w:rPr>
      </w:pPr>
    </w:p>
    <w:p w:rsidR="00207DDF" w:rsidRPr="005E7F77" w:rsidRDefault="00207DDF" w:rsidP="005E7F77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(6)  </w:t>
      </w:r>
      <w:r w:rsidRPr="005E7F77">
        <w:rPr>
          <w:rFonts w:ascii="標楷體" w:eastAsia="標楷體" w:hAnsi="標楷體" w:cs="標楷體" w:hint="eastAsia"/>
        </w:rPr>
        <w:t>設定完成後即可以登入</w:t>
      </w:r>
      <w:r w:rsidRPr="005E7F77">
        <w:rPr>
          <w:rFonts w:ascii="標楷體" w:eastAsia="標楷體" w:hAnsi="標楷體" w:cs="標楷體"/>
        </w:rPr>
        <w:t>Mail</w:t>
      </w:r>
      <w:r w:rsidRPr="005E7F77">
        <w:rPr>
          <w:rFonts w:ascii="標楷體" w:eastAsia="標楷體" w:hAnsi="標楷體" w:cs="標楷體" w:hint="eastAsia"/>
        </w:rPr>
        <w:t>系統</w:t>
      </w:r>
      <w:r w:rsidRPr="005E7F77">
        <w:rPr>
          <w:rFonts w:ascii="標楷體" w:eastAsia="標楷體" w:hAnsi="標楷體" w:cs="標楷體"/>
        </w:rPr>
        <w:t>,</w:t>
      </w:r>
      <w:r w:rsidRPr="005E7F77">
        <w:rPr>
          <w:rFonts w:ascii="標楷體" w:eastAsia="標楷體" w:hAnsi="標楷體" w:cs="標楷體" w:hint="eastAsia"/>
        </w:rPr>
        <w:t>開始收發信，如下圖：</w:t>
      </w:r>
      <w:r w:rsidRPr="005E7F77">
        <w:rPr>
          <w:rFonts w:ascii="標楷體" w:eastAsia="標楷體" w:hAnsi="標楷體"/>
        </w:rPr>
        <w:br/>
      </w:r>
      <w:r w:rsidRPr="00B31705">
        <w:rPr>
          <w:rFonts w:ascii="標楷體" w:eastAsia="標楷體" w:hAnsi="標楷體"/>
          <w:noProof/>
        </w:rPr>
        <w:pict>
          <v:shape id="圖片 8" o:spid="_x0000_i1032" type="#_x0000_t75" alt="Mail2000" style="width:333pt;height:591.75pt;visibility:visible">
            <v:imagedata r:id="rId13" o:title=""/>
          </v:shape>
        </w:pict>
      </w:r>
    </w:p>
    <w:p w:rsidR="00207DDF" w:rsidRDefault="00207DDF" w:rsidP="005E7F77">
      <w:pPr>
        <w:rPr>
          <w:rFonts w:ascii="標楷體" w:eastAsia="標楷體" w:hAnsi="標楷體"/>
        </w:rPr>
      </w:pPr>
    </w:p>
    <w:p w:rsidR="00207DDF" w:rsidRDefault="00207DDF" w:rsidP="005E7F77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備註：</w:t>
      </w:r>
      <w:r>
        <w:rPr>
          <w:rFonts w:ascii="標楷體" w:eastAsia="標楷體" w:hAnsi="標楷體" w:cs="標楷體"/>
        </w:rPr>
        <w:t>IOS</w:t>
      </w:r>
      <w:r w:rsidRPr="007B59E3">
        <w:rPr>
          <w:rFonts w:ascii="標楷體" w:eastAsia="標楷體" w:hAnsi="標楷體" w:cs="標楷體" w:hint="eastAsia"/>
          <w:color w:val="333333"/>
          <w:kern w:val="0"/>
        </w:rPr>
        <w:t>最低版本需求</w:t>
      </w:r>
      <w:r>
        <w:rPr>
          <w:rFonts w:ascii="標楷體" w:eastAsia="標楷體" w:hAnsi="標楷體" w:cs="標楷體"/>
          <w:color w:val="333333"/>
          <w:kern w:val="0"/>
        </w:rPr>
        <w:t>8.0</w:t>
      </w:r>
      <w:r>
        <w:rPr>
          <w:rFonts w:ascii="標楷體" w:eastAsia="標楷體" w:hAnsi="標楷體" w:cs="標楷體" w:hint="eastAsia"/>
          <w:color w:val="333333"/>
          <w:kern w:val="0"/>
        </w:rPr>
        <w:t>（含）</w:t>
      </w:r>
      <w:r w:rsidRPr="007B59E3">
        <w:rPr>
          <w:rFonts w:ascii="標楷體" w:eastAsia="標楷體" w:hAnsi="標楷體" w:cs="標楷體" w:hint="eastAsia"/>
          <w:color w:val="333333"/>
          <w:kern w:val="0"/>
        </w:rPr>
        <w:t>以上</w:t>
      </w:r>
      <w:r>
        <w:rPr>
          <w:rFonts w:ascii="標楷體" w:eastAsia="標楷體" w:hAnsi="標楷體" w:cs="標楷體" w:hint="eastAsia"/>
          <w:color w:val="333333"/>
          <w:kern w:val="0"/>
        </w:rPr>
        <w:t>。</w:t>
      </w:r>
    </w:p>
    <w:p w:rsidR="00207DDF" w:rsidRDefault="00207DDF" w:rsidP="005E7F77">
      <w:pPr>
        <w:rPr>
          <w:rFonts w:ascii="標楷體" w:eastAsia="標楷體" w:hAnsi="標楷體"/>
        </w:rPr>
      </w:pPr>
    </w:p>
    <w:p w:rsidR="00207DDF" w:rsidRDefault="00207DDF" w:rsidP="005E7F77">
      <w:pPr>
        <w:rPr>
          <w:rFonts w:ascii="標楷體" w:eastAsia="標楷體" w:hAnsi="標楷體"/>
        </w:rPr>
      </w:pPr>
    </w:p>
    <w:p w:rsidR="00207DDF" w:rsidRDefault="00207DDF" w:rsidP="005E7F77">
      <w:pPr>
        <w:rPr>
          <w:rFonts w:ascii="標楷體" w:eastAsia="標楷體" w:hAnsi="標楷體"/>
        </w:rPr>
      </w:pPr>
    </w:p>
    <w:sectPr w:rsidR="00207DDF" w:rsidSect="0078751B">
      <w:pgSz w:w="11906" w:h="16838"/>
      <w:pgMar w:top="539" w:right="1106" w:bottom="5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95E72"/>
    <w:multiLevelType w:val="hybridMultilevel"/>
    <w:tmpl w:val="7482265A"/>
    <w:lvl w:ilvl="0" w:tplc="226282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595458C8">
      <w:start w:val="1"/>
      <w:numFmt w:val="decimal"/>
      <w:lvlText w:val="（%2）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52603FA"/>
    <w:multiLevelType w:val="multilevel"/>
    <w:tmpl w:val="46C6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7F77"/>
    <w:rsid w:val="000001B8"/>
    <w:rsid w:val="000010D4"/>
    <w:rsid w:val="000021B6"/>
    <w:rsid w:val="0000602C"/>
    <w:rsid w:val="00013A8F"/>
    <w:rsid w:val="000237BD"/>
    <w:rsid w:val="00034723"/>
    <w:rsid w:val="00064E1C"/>
    <w:rsid w:val="0007268A"/>
    <w:rsid w:val="00094435"/>
    <w:rsid w:val="00094BBD"/>
    <w:rsid w:val="000959FB"/>
    <w:rsid w:val="000975B1"/>
    <w:rsid w:val="000A5E87"/>
    <w:rsid w:val="000B3606"/>
    <w:rsid w:val="000B6B16"/>
    <w:rsid w:val="000B7A09"/>
    <w:rsid w:val="000C29F1"/>
    <w:rsid w:val="000C7F26"/>
    <w:rsid w:val="000E0B0B"/>
    <w:rsid w:val="000E2DE8"/>
    <w:rsid w:val="000E7FA8"/>
    <w:rsid w:val="000F2C01"/>
    <w:rsid w:val="000F3262"/>
    <w:rsid w:val="0012127C"/>
    <w:rsid w:val="00124C64"/>
    <w:rsid w:val="0012508D"/>
    <w:rsid w:val="001255D8"/>
    <w:rsid w:val="00142646"/>
    <w:rsid w:val="00143618"/>
    <w:rsid w:val="00151B1F"/>
    <w:rsid w:val="00164DAE"/>
    <w:rsid w:val="00167FD3"/>
    <w:rsid w:val="00173762"/>
    <w:rsid w:val="001834CF"/>
    <w:rsid w:val="001837A0"/>
    <w:rsid w:val="001864DA"/>
    <w:rsid w:val="00193EAB"/>
    <w:rsid w:val="001942FC"/>
    <w:rsid w:val="001A3188"/>
    <w:rsid w:val="001C3A8A"/>
    <w:rsid w:val="001C4498"/>
    <w:rsid w:val="001D2ECA"/>
    <w:rsid w:val="001D5AD0"/>
    <w:rsid w:val="001F1E82"/>
    <w:rsid w:val="001F60A3"/>
    <w:rsid w:val="001F76D6"/>
    <w:rsid w:val="00202EDC"/>
    <w:rsid w:val="00204284"/>
    <w:rsid w:val="00205556"/>
    <w:rsid w:val="00207DDF"/>
    <w:rsid w:val="00213DA6"/>
    <w:rsid w:val="002407E5"/>
    <w:rsid w:val="00247863"/>
    <w:rsid w:val="00261511"/>
    <w:rsid w:val="00270F0B"/>
    <w:rsid w:val="00286610"/>
    <w:rsid w:val="0029648F"/>
    <w:rsid w:val="002A30DD"/>
    <w:rsid w:val="002A3DB1"/>
    <w:rsid w:val="002A4570"/>
    <w:rsid w:val="002A45F7"/>
    <w:rsid w:val="002A7A6B"/>
    <w:rsid w:val="002B0182"/>
    <w:rsid w:val="002C7A1F"/>
    <w:rsid w:val="002D064F"/>
    <w:rsid w:val="002D57B7"/>
    <w:rsid w:val="002E20CF"/>
    <w:rsid w:val="002E7121"/>
    <w:rsid w:val="002F27CC"/>
    <w:rsid w:val="002F3A14"/>
    <w:rsid w:val="0030249F"/>
    <w:rsid w:val="00310705"/>
    <w:rsid w:val="0031295C"/>
    <w:rsid w:val="0032166B"/>
    <w:rsid w:val="003315DE"/>
    <w:rsid w:val="00334877"/>
    <w:rsid w:val="00340D08"/>
    <w:rsid w:val="00345897"/>
    <w:rsid w:val="00363A98"/>
    <w:rsid w:val="0037262A"/>
    <w:rsid w:val="00375B75"/>
    <w:rsid w:val="00381D01"/>
    <w:rsid w:val="00385342"/>
    <w:rsid w:val="00391EDF"/>
    <w:rsid w:val="00397B8F"/>
    <w:rsid w:val="003A51A8"/>
    <w:rsid w:val="003C6DB1"/>
    <w:rsid w:val="003C7516"/>
    <w:rsid w:val="003D79BB"/>
    <w:rsid w:val="003E294D"/>
    <w:rsid w:val="003E3406"/>
    <w:rsid w:val="003E56E3"/>
    <w:rsid w:val="003E79F8"/>
    <w:rsid w:val="003F478A"/>
    <w:rsid w:val="004003E7"/>
    <w:rsid w:val="0040161D"/>
    <w:rsid w:val="00405198"/>
    <w:rsid w:val="004051B8"/>
    <w:rsid w:val="00405836"/>
    <w:rsid w:val="00412973"/>
    <w:rsid w:val="00412AD0"/>
    <w:rsid w:val="00421449"/>
    <w:rsid w:val="004221F4"/>
    <w:rsid w:val="00427EA7"/>
    <w:rsid w:val="00427EB6"/>
    <w:rsid w:val="00431EAE"/>
    <w:rsid w:val="0043780A"/>
    <w:rsid w:val="0045417C"/>
    <w:rsid w:val="004576BD"/>
    <w:rsid w:val="004635E2"/>
    <w:rsid w:val="004647DB"/>
    <w:rsid w:val="00474C5C"/>
    <w:rsid w:val="004772E1"/>
    <w:rsid w:val="0048569F"/>
    <w:rsid w:val="004863B5"/>
    <w:rsid w:val="004946CB"/>
    <w:rsid w:val="0049747E"/>
    <w:rsid w:val="004A05A8"/>
    <w:rsid w:val="004A72FF"/>
    <w:rsid w:val="004B6249"/>
    <w:rsid w:val="004B78B7"/>
    <w:rsid w:val="004C4483"/>
    <w:rsid w:val="004D5444"/>
    <w:rsid w:val="004D7297"/>
    <w:rsid w:val="004F4CCF"/>
    <w:rsid w:val="004F7C41"/>
    <w:rsid w:val="005025EB"/>
    <w:rsid w:val="005222A5"/>
    <w:rsid w:val="00537CEE"/>
    <w:rsid w:val="005403EE"/>
    <w:rsid w:val="0054421E"/>
    <w:rsid w:val="00553B40"/>
    <w:rsid w:val="00554E5B"/>
    <w:rsid w:val="005564DB"/>
    <w:rsid w:val="00566EA0"/>
    <w:rsid w:val="005705ED"/>
    <w:rsid w:val="00576D7B"/>
    <w:rsid w:val="00596660"/>
    <w:rsid w:val="005A0561"/>
    <w:rsid w:val="005A0811"/>
    <w:rsid w:val="005A7624"/>
    <w:rsid w:val="005C45F3"/>
    <w:rsid w:val="005E1A62"/>
    <w:rsid w:val="005E7E50"/>
    <w:rsid w:val="005E7F77"/>
    <w:rsid w:val="005F18BA"/>
    <w:rsid w:val="005F521D"/>
    <w:rsid w:val="0060083B"/>
    <w:rsid w:val="0060268D"/>
    <w:rsid w:val="006061AE"/>
    <w:rsid w:val="0061038E"/>
    <w:rsid w:val="00615EEF"/>
    <w:rsid w:val="00624F81"/>
    <w:rsid w:val="00627FE0"/>
    <w:rsid w:val="00633DC8"/>
    <w:rsid w:val="0064522E"/>
    <w:rsid w:val="0064529C"/>
    <w:rsid w:val="00646B24"/>
    <w:rsid w:val="0065112E"/>
    <w:rsid w:val="006544C8"/>
    <w:rsid w:val="00654DF9"/>
    <w:rsid w:val="00655492"/>
    <w:rsid w:val="006579E4"/>
    <w:rsid w:val="006830F3"/>
    <w:rsid w:val="00692D95"/>
    <w:rsid w:val="00696273"/>
    <w:rsid w:val="00696FD3"/>
    <w:rsid w:val="006B1704"/>
    <w:rsid w:val="006C229F"/>
    <w:rsid w:val="006E6055"/>
    <w:rsid w:val="007023CF"/>
    <w:rsid w:val="00712A4E"/>
    <w:rsid w:val="00714BBD"/>
    <w:rsid w:val="00716727"/>
    <w:rsid w:val="00725064"/>
    <w:rsid w:val="007326EE"/>
    <w:rsid w:val="00732B8A"/>
    <w:rsid w:val="007341B8"/>
    <w:rsid w:val="00735A8A"/>
    <w:rsid w:val="00735B97"/>
    <w:rsid w:val="007501CE"/>
    <w:rsid w:val="00753091"/>
    <w:rsid w:val="007530E6"/>
    <w:rsid w:val="007544DA"/>
    <w:rsid w:val="00756A41"/>
    <w:rsid w:val="00757E95"/>
    <w:rsid w:val="007630E0"/>
    <w:rsid w:val="0076698B"/>
    <w:rsid w:val="007820AD"/>
    <w:rsid w:val="00785E9E"/>
    <w:rsid w:val="0078751B"/>
    <w:rsid w:val="007A6DC3"/>
    <w:rsid w:val="007B2FDB"/>
    <w:rsid w:val="007B50C7"/>
    <w:rsid w:val="007B548C"/>
    <w:rsid w:val="007B59E3"/>
    <w:rsid w:val="007C146F"/>
    <w:rsid w:val="007C219F"/>
    <w:rsid w:val="007C4489"/>
    <w:rsid w:val="007D3DB7"/>
    <w:rsid w:val="007D4704"/>
    <w:rsid w:val="007E16B4"/>
    <w:rsid w:val="007E2678"/>
    <w:rsid w:val="0080651C"/>
    <w:rsid w:val="00810D9D"/>
    <w:rsid w:val="00811BD0"/>
    <w:rsid w:val="008152C6"/>
    <w:rsid w:val="008179AA"/>
    <w:rsid w:val="008241EE"/>
    <w:rsid w:val="0083231A"/>
    <w:rsid w:val="00843819"/>
    <w:rsid w:val="00851A71"/>
    <w:rsid w:val="00857273"/>
    <w:rsid w:val="008617BF"/>
    <w:rsid w:val="00861FD9"/>
    <w:rsid w:val="00864C07"/>
    <w:rsid w:val="00867CDA"/>
    <w:rsid w:val="008713CD"/>
    <w:rsid w:val="00871470"/>
    <w:rsid w:val="00872B02"/>
    <w:rsid w:val="008A3284"/>
    <w:rsid w:val="008A4A47"/>
    <w:rsid w:val="008A5B56"/>
    <w:rsid w:val="008B0D33"/>
    <w:rsid w:val="008B3FF7"/>
    <w:rsid w:val="008C0BED"/>
    <w:rsid w:val="008E7A76"/>
    <w:rsid w:val="008E7F8C"/>
    <w:rsid w:val="008F76DA"/>
    <w:rsid w:val="00905982"/>
    <w:rsid w:val="0091045C"/>
    <w:rsid w:val="00922B6F"/>
    <w:rsid w:val="00926F42"/>
    <w:rsid w:val="00943C2F"/>
    <w:rsid w:val="00947EE1"/>
    <w:rsid w:val="00951660"/>
    <w:rsid w:val="009614F9"/>
    <w:rsid w:val="00970BE8"/>
    <w:rsid w:val="00972CB9"/>
    <w:rsid w:val="009812B5"/>
    <w:rsid w:val="00984F50"/>
    <w:rsid w:val="00985261"/>
    <w:rsid w:val="00985894"/>
    <w:rsid w:val="0099443E"/>
    <w:rsid w:val="009A215E"/>
    <w:rsid w:val="009A7CD1"/>
    <w:rsid w:val="009B1EB3"/>
    <w:rsid w:val="009B39E0"/>
    <w:rsid w:val="009C1107"/>
    <w:rsid w:val="009C5D9C"/>
    <w:rsid w:val="009E60BB"/>
    <w:rsid w:val="009F075F"/>
    <w:rsid w:val="009F2C58"/>
    <w:rsid w:val="009F3B71"/>
    <w:rsid w:val="009F78A9"/>
    <w:rsid w:val="00A02D2F"/>
    <w:rsid w:val="00A048EB"/>
    <w:rsid w:val="00A053EC"/>
    <w:rsid w:val="00A06E26"/>
    <w:rsid w:val="00A07525"/>
    <w:rsid w:val="00A24A41"/>
    <w:rsid w:val="00A27FEB"/>
    <w:rsid w:val="00A328E1"/>
    <w:rsid w:val="00A51E4B"/>
    <w:rsid w:val="00A52222"/>
    <w:rsid w:val="00A534EA"/>
    <w:rsid w:val="00A56C3F"/>
    <w:rsid w:val="00A62EE3"/>
    <w:rsid w:val="00A64ABD"/>
    <w:rsid w:val="00A76B6E"/>
    <w:rsid w:val="00A821A4"/>
    <w:rsid w:val="00A961E4"/>
    <w:rsid w:val="00AA362E"/>
    <w:rsid w:val="00AA4E90"/>
    <w:rsid w:val="00AB2F57"/>
    <w:rsid w:val="00AB77BA"/>
    <w:rsid w:val="00AB7C96"/>
    <w:rsid w:val="00AC72AF"/>
    <w:rsid w:val="00AC7C99"/>
    <w:rsid w:val="00AE3737"/>
    <w:rsid w:val="00B10355"/>
    <w:rsid w:val="00B1344D"/>
    <w:rsid w:val="00B14E8B"/>
    <w:rsid w:val="00B17AFA"/>
    <w:rsid w:val="00B211B6"/>
    <w:rsid w:val="00B21236"/>
    <w:rsid w:val="00B25251"/>
    <w:rsid w:val="00B31705"/>
    <w:rsid w:val="00B436CD"/>
    <w:rsid w:val="00B44E86"/>
    <w:rsid w:val="00B45300"/>
    <w:rsid w:val="00B51C29"/>
    <w:rsid w:val="00B60A3F"/>
    <w:rsid w:val="00B72CF6"/>
    <w:rsid w:val="00B91D39"/>
    <w:rsid w:val="00B93494"/>
    <w:rsid w:val="00B93688"/>
    <w:rsid w:val="00B965A4"/>
    <w:rsid w:val="00BA10AC"/>
    <w:rsid w:val="00BA39D6"/>
    <w:rsid w:val="00BA5ECA"/>
    <w:rsid w:val="00BA7B68"/>
    <w:rsid w:val="00BB724D"/>
    <w:rsid w:val="00BC19CD"/>
    <w:rsid w:val="00BC1D22"/>
    <w:rsid w:val="00BC3DEE"/>
    <w:rsid w:val="00BD7072"/>
    <w:rsid w:val="00BE2A3D"/>
    <w:rsid w:val="00BE2E99"/>
    <w:rsid w:val="00BE7D84"/>
    <w:rsid w:val="00BF0CAA"/>
    <w:rsid w:val="00BF1752"/>
    <w:rsid w:val="00BF6F16"/>
    <w:rsid w:val="00BF7F69"/>
    <w:rsid w:val="00C01236"/>
    <w:rsid w:val="00C035A2"/>
    <w:rsid w:val="00C03F45"/>
    <w:rsid w:val="00C05661"/>
    <w:rsid w:val="00C20BD6"/>
    <w:rsid w:val="00C215EF"/>
    <w:rsid w:val="00C228F0"/>
    <w:rsid w:val="00C254FE"/>
    <w:rsid w:val="00C25E8F"/>
    <w:rsid w:val="00C42239"/>
    <w:rsid w:val="00C66E4C"/>
    <w:rsid w:val="00C8107D"/>
    <w:rsid w:val="00C83D3C"/>
    <w:rsid w:val="00C84F0C"/>
    <w:rsid w:val="00C90063"/>
    <w:rsid w:val="00C913BD"/>
    <w:rsid w:val="00C947DC"/>
    <w:rsid w:val="00CD0FF1"/>
    <w:rsid w:val="00CD19CC"/>
    <w:rsid w:val="00CE2CEC"/>
    <w:rsid w:val="00CE646F"/>
    <w:rsid w:val="00D00E88"/>
    <w:rsid w:val="00D0259E"/>
    <w:rsid w:val="00D2141B"/>
    <w:rsid w:val="00D24593"/>
    <w:rsid w:val="00D25261"/>
    <w:rsid w:val="00D27034"/>
    <w:rsid w:val="00D279F4"/>
    <w:rsid w:val="00D27E24"/>
    <w:rsid w:val="00D31FAB"/>
    <w:rsid w:val="00D35204"/>
    <w:rsid w:val="00D43D47"/>
    <w:rsid w:val="00D45195"/>
    <w:rsid w:val="00D45365"/>
    <w:rsid w:val="00D476FD"/>
    <w:rsid w:val="00D4790B"/>
    <w:rsid w:val="00D51FBB"/>
    <w:rsid w:val="00D52907"/>
    <w:rsid w:val="00D57254"/>
    <w:rsid w:val="00D57CD9"/>
    <w:rsid w:val="00D6527E"/>
    <w:rsid w:val="00D66022"/>
    <w:rsid w:val="00D67443"/>
    <w:rsid w:val="00D722AA"/>
    <w:rsid w:val="00D808AA"/>
    <w:rsid w:val="00D80A84"/>
    <w:rsid w:val="00D8214B"/>
    <w:rsid w:val="00D84E25"/>
    <w:rsid w:val="00D938E8"/>
    <w:rsid w:val="00D94328"/>
    <w:rsid w:val="00DA2020"/>
    <w:rsid w:val="00DA3AA8"/>
    <w:rsid w:val="00DB12C3"/>
    <w:rsid w:val="00DC12C4"/>
    <w:rsid w:val="00DC3134"/>
    <w:rsid w:val="00DC3BCA"/>
    <w:rsid w:val="00DC65F4"/>
    <w:rsid w:val="00DD2678"/>
    <w:rsid w:val="00DD27EA"/>
    <w:rsid w:val="00DD37DE"/>
    <w:rsid w:val="00DD3D6E"/>
    <w:rsid w:val="00DD4AFB"/>
    <w:rsid w:val="00DE4E54"/>
    <w:rsid w:val="00DF050B"/>
    <w:rsid w:val="00DF7398"/>
    <w:rsid w:val="00E00436"/>
    <w:rsid w:val="00E00EA1"/>
    <w:rsid w:val="00E0719C"/>
    <w:rsid w:val="00E15874"/>
    <w:rsid w:val="00E1758E"/>
    <w:rsid w:val="00E21C12"/>
    <w:rsid w:val="00E25875"/>
    <w:rsid w:val="00E30006"/>
    <w:rsid w:val="00E40D1B"/>
    <w:rsid w:val="00E413F2"/>
    <w:rsid w:val="00E47D31"/>
    <w:rsid w:val="00E500B5"/>
    <w:rsid w:val="00E5241D"/>
    <w:rsid w:val="00E60BAB"/>
    <w:rsid w:val="00E62169"/>
    <w:rsid w:val="00E74B08"/>
    <w:rsid w:val="00E803CE"/>
    <w:rsid w:val="00E84BD0"/>
    <w:rsid w:val="00E922A0"/>
    <w:rsid w:val="00EB32A4"/>
    <w:rsid w:val="00EB4EDF"/>
    <w:rsid w:val="00ED2365"/>
    <w:rsid w:val="00EE5FC2"/>
    <w:rsid w:val="00EE655D"/>
    <w:rsid w:val="00EE68E6"/>
    <w:rsid w:val="00EF35B2"/>
    <w:rsid w:val="00F0238C"/>
    <w:rsid w:val="00F05426"/>
    <w:rsid w:val="00F070AB"/>
    <w:rsid w:val="00F14851"/>
    <w:rsid w:val="00F25BC7"/>
    <w:rsid w:val="00F30200"/>
    <w:rsid w:val="00F311C5"/>
    <w:rsid w:val="00F339CA"/>
    <w:rsid w:val="00F3792B"/>
    <w:rsid w:val="00F471FE"/>
    <w:rsid w:val="00F47E40"/>
    <w:rsid w:val="00F57950"/>
    <w:rsid w:val="00F622B3"/>
    <w:rsid w:val="00F62E0F"/>
    <w:rsid w:val="00F66543"/>
    <w:rsid w:val="00F72DCC"/>
    <w:rsid w:val="00F75952"/>
    <w:rsid w:val="00F76316"/>
    <w:rsid w:val="00F77DF8"/>
    <w:rsid w:val="00F8068B"/>
    <w:rsid w:val="00F82251"/>
    <w:rsid w:val="00F8411E"/>
    <w:rsid w:val="00F869C1"/>
    <w:rsid w:val="00F878D9"/>
    <w:rsid w:val="00FA7B20"/>
    <w:rsid w:val="00FB3388"/>
    <w:rsid w:val="00FB461C"/>
    <w:rsid w:val="00FC3A47"/>
    <w:rsid w:val="00FC3C75"/>
    <w:rsid w:val="00FC64DF"/>
    <w:rsid w:val="00FD6C8A"/>
    <w:rsid w:val="00FE665D"/>
    <w:rsid w:val="00FF01DB"/>
    <w:rsid w:val="00FF3D4E"/>
    <w:rsid w:val="00FF4A0F"/>
    <w:rsid w:val="00FF6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492"/>
    <w:pPr>
      <w:widowControl w:val="0"/>
    </w:pPr>
    <w:rPr>
      <w:szCs w:val="24"/>
    </w:rPr>
  </w:style>
  <w:style w:type="paragraph" w:styleId="Heading1">
    <w:name w:val="heading 1"/>
    <w:basedOn w:val="Normal"/>
    <w:link w:val="Heading1Char"/>
    <w:uiPriority w:val="99"/>
    <w:qFormat/>
    <w:rsid w:val="005E7F77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D1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Hyperlink">
    <w:name w:val="Hyperlink"/>
    <w:basedOn w:val="DefaultParagraphFont"/>
    <w:uiPriority w:val="99"/>
    <w:rsid w:val="005E7F77"/>
    <w:rPr>
      <w:color w:val="0000FF"/>
      <w:u w:val="single"/>
    </w:rPr>
  </w:style>
  <w:style w:type="paragraph" w:customStyle="1" w:styleId="ListParagraph1">
    <w:name w:val="List Paragraph1"/>
    <w:basedOn w:val="Normal"/>
    <w:uiPriority w:val="99"/>
    <w:rsid w:val="00B17AFA"/>
    <w:pPr>
      <w:ind w:leftChars="200" w:left="48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180967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80966">
          <w:marLeft w:val="0"/>
          <w:marRight w:val="0"/>
          <w:marTop w:val="0"/>
          <w:marBottom w:val="0"/>
          <w:divBdr>
            <w:top w:val="dashed" w:sz="6" w:space="15" w:color="333333"/>
            <w:left w:val="dashed" w:sz="6" w:space="15" w:color="333333"/>
            <w:bottom w:val="dashed" w:sz="6" w:space="15" w:color="333333"/>
            <w:right w:val="dashed" w:sz="6" w:space="15" w:color="33333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goo.gl/Z23EPB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79</Words>
  <Characters>453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yen6515</dc:creator>
  <cp:keywords/>
  <dc:description/>
  <cp:lastModifiedBy>yen6515</cp:lastModifiedBy>
  <cp:revision>3</cp:revision>
  <dcterms:created xsi:type="dcterms:W3CDTF">2017-07-06T09:46:00Z</dcterms:created>
  <dcterms:modified xsi:type="dcterms:W3CDTF">2017-07-06T09:49:00Z</dcterms:modified>
</cp:coreProperties>
</file>